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2BF0" w14:textId="188761F0" w:rsidR="007A028E" w:rsidRDefault="00617DD5" w:rsidP="007A028E">
      <w:pPr>
        <w:rPr>
          <w:rFonts w:ascii="Rival Sans" w:hAnsi="Rival Sans"/>
          <w:b/>
          <w:bCs/>
          <w:color w:val="1C3F94"/>
          <w:sz w:val="44"/>
          <w:szCs w:val="44"/>
          <w:lang w:val="en-US"/>
        </w:rPr>
      </w:pPr>
      <w:r>
        <w:rPr>
          <w:rFonts w:ascii="Rival Sans" w:hAnsi="Rival Sans"/>
          <w:b/>
          <w:bCs/>
          <w:color w:val="1C3F94"/>
          <w:sz w:val="44"/>
          <w:szCs w:val="44"/>
          <w:lang w:val="en-US"/>
        </w:rPr>
        <w:t>Title</w:t>
      </w:r>
    </w:p>
    <w:p w14:paraId="3B1C972B" w14:textId="7D7AAE32" w:rsidR="00FB60DB" w:rsidRDefault="00617DD5" w:rsidP="00FB60DB">
      <w:pPr>
        <w:rPr>
          <w:rFonts w:ascii="Rival Sans" w:hAnsi="Rival Sans"/>
          <w:b/>
          <w:bCs/>
          <w:sz w:val="32"/>
          <w:szCs w:val="32"/>
          <w:lang w:val="en-US"/>
        </w:rPr>
      </w:pPr>
      <w:r>
        <w:rPr>
          <w:rFonts w:ascii="Rival Sans" w:hAnsi="Rival Sans"/>
          <w:b/>
          <w:bCs/>
          <w:sz w:val="32"/>
          <w:szCs w:val="32"/>
          <w:lang w:val="en-US"/>
        </w:rPr>
        <w:t>Subhead</w:t>
      </w:r>
    </w:p>
    <w:p w14:paraId="4E01CB22" w14:textId="2ACB7C5C" w:rsidR="00C32D28" w:rsidRDefault="00617DD5" w:rsidP="00617DD5">
      <w:pPr>
        <w:rPr>
          <w:rFonts w:ascii="Rival Sans" w:hAnsi="Rival Sans"/>
          <w:b/>
          <w:bCs/>
          <w:color w:val="1C3F94"/>
          <w:sz w:val="44"/>
          <w:szCs w:val="44"/>
          <w:lang w:val="en-US"/>
        </w:rPr>
      </w:pPr>
      <w:r>
        <w:rPr>
          <w:rFonts w:ascii="Rival Sans" w:eastAsia="Cambria" w:hAnsi="Rival Sans" w:cs="Cambria"/>
          <w:sz w:val="22"/>
          <w:szCs w:val="22"/>
        </w:rPr>
        <w:t>Body Text</w:t>
      </w:r>
      <w:r w:rsidR="00FB60DB">
        <w:rPr>
          <w:rFonts w:ascii="Rival Sans" w:eastAsia="Cambria" w:hAnsi="Rival Sans" w:cs="Cambria"/>
          <w:sz w:val="22"/>
          <w:szCs w:val="22"/>
        </w:rPr>
        <w:t xml:space="preserve"> </w:t>
      </w:r>
      <w:r w:rsidR="00FB60DB">
        <w:rPr>
          <w:rFonts w:ascii="Rival Sans" w:eastAsia="Cambria" w:hAnsi="Rival Sans" w:cs="Cambria"/>
          <w:sz w:val="22"/>
          <w:szCs w:val="22"/>
        </w:rPr>
        <w:br/>
      </w:r>
    </w:p>
    <w:sectPr w:rsidR="00C32D28" w:rsidSect="00897B62">
      <w:head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D0CB2" w14:textId="77777777" w:rsidR="00A13A9F" w:rsidRDefault="00A13A9F" w:rsidP="00D474F8">
      <w:pPr>
        <w:spacing w:after="0" w:line="240" w:lineRule="auto"/>
      </w:pPr>
      <w:r>
        <w:separator/>
      </w:r>
    </w:p>
  </w:endnote>
  <w:endnote w:type="continuationSeparator" w:id="0">
    <w:p w14:paraId="46CD5C78" w14:textId="77777777" w:rsidR="00A13A9F" w:rsidRDefault="00A13A9F" w:rsidP="00D4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ival Sans">
    <w:panose1 w:val="020B0503050300000003"/>
    <w:charset w:val="00"/>
    <w:family w:val="swiss"/>
    <w:notTrueType/>
    <w:pitch w:val="variable"/>
    <w:sig w:usb0="00000207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CD33D" w14:textId="77777777" w:rsidR="00897B62" w:rsidRPr="00D22664" w:rsidRDefault="00897B62" w:rsidP="00897B62">
    <w:pPr>
      <w:jc w:val="center"/>
      <w:rPr>
        <w:color w:val="1C3F94"/>
      </w:rPr>
    </w:pPr>
    <w:r w:rsidRPr="00D22664">
      <w:rPr>
        <w:color w:val="1C3F94"/>
      </w:rPr>
      <w:t xml:space="preserve">Union of National Defence Employees </w:t>
    </w:r>
  </w:p>
  <w:p w14:paraId="0EB0B304" w14:textId="77777777" w:rsidR="00897B62" w:rsidRPr="00D22664" w:rsidRDefault="00897B62" w:rsidP="00897B62">
    <w:pPr>
      <w:jc w:val="center"/>
      <w:rPr>
        <w:color w:val="1C3F94"/>
        <w:sz w:val="18"/>
        <w:szCs w:val="18"/>
      </w:rPr>
    </w:pPr>
    <w:r w:rsidRPr="00D22664">
      <w:rPr>
        <w:color w:val="1C3F94"/>
        <w:sz w:val="18"/>
        <w:szCs w:val="18"/>
      </w:rPr>
      <w:t xml:space="preserve">A component of the Public Service Alliance of Canada </w:t>
    </w:r>
  </w:p>
  <w:p w14:paraId="2B0B50F0" w14:textId="6144CF64" w:rsidR="00897B62" w:rsidRPr="00897B62" w:rsidRDefault="00897B62" w:rsidP="00897B62">
    <w:pPr>
      <w:jc w:val="center"/>
      <w:rPr>
        <w:color w:val="1C3F94"/>
        <w:sz w:val="20"/>
        <w:szCs w:val="20"/>
        <w:lang w:val="en-US"/>
      </w:rPr>
    </w:pPr>
    <w:r w:rsidRPr="00D22664">
      <w:rPr>
        <w:color w:val="1C3F94"/>
        <w:sz w:val="20"/>
        <w:szCs w:val="20"/>
      </w:rPr>
      <w:t xml:space="preserve">Suite </w:t>
    </w:r>
    <w:proofErr w:type="gramStart"/>
    <w:r w:rsidRPr="00D22664">
      <w:rPr>
        <w:color w:val="1C3F94"/>
        <w:sz w:val="20"/>
        <w:szCs w:val="20"/>
      </w:rPr>
      <w:t>1505  -</w:t>
    </w:r>
    <w:proofErr w:type="gramEnd"/>
    <w:r w:rsidRPr="00D22664">
      <w:rPr>
        <w:color w:val="1C3F94"/>
        <w:sz w:val="20"/>
        <w:szCs w:val="20"/>
      </w:rPr>
      <w:t xml:space="preserve">  </w:t>
    </w:r>
    <w:proofErr w:type="gramStart"/>
    <w:r w:rsidRPr="00D22664">
      <w:rPr>
        <w:color w:val="1C3F94"/>
        <w:sz w:val="20"/>
        <w:szCs w:val="20"/>
      </w:rPr>
      <w:t>222</w:t>
    </w:r>
    <w:r>
      <w:rPr>
        <w:color w:val="1C3F94"/>
        <w:sz w:val="20"/>
        <w:szCs w:val="20"/>
      </w:rPr>
      <w:t xml:space="preserve"> </w:t>
    </w:r>
    <w:r w:rsidRPr="00D22664">
      <w:rPr>
        <w:color w:val="1C3F94"/>
        <w:sz w:val="20"/>
        <w:szCs w:val="20"/>
      </w:rPr>
      <w:t xml:space="preserve"> Queen</w:t>
    </w:r>
    <w:proofErr w:type="gramEnd"/>
    <w:r w:rsidRPr="00D22664">
      <w:rPr>
        <w:color w:val="1C3F94"/>
        <w:sz w:val="20"/>
        <w:szCs w:val="20"/>
      </w:rPr>
      <w:t xml:space="preserve"> Street - Ottawa, ON - K1P 5V9 - (613) 594-4505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75965" w14:textId="77777777" w:rsidR="00A13A9F" w:rsidRDefault="00A13A9F" w:rsidP="00D474F8">
      <w:pPr>
        <w:spacing w:after="0" w:line="240" w:lineRule="auto"/>
      </w:pPr>
      <w:r>
        <w:separator/>
      </w:r>
    </w:p>
  </w:footnote>
  <w:footnote w:type="continuationSeparator" w:id="0">
    <w:p w14:paraId="0AE54D16" w14:textId="77777777" w:rsidR="00A13A9F" w:rsidRDefault="00A13A9F" w:rsidP="00D4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9CC9" w14:textId="0E2534B9" w:rsidR="00D474F8" w:rsidRDefault="005E7DFB" w:rsidP="00D474F8">
    <w:pPr>
      <w:pStyle w:val="Header"/>
    </w:pPr>
    <w:r>
      <w:rPr>
        <w:noProof/>
      </w:rPr>
      <w:drawing>
        <wp:inline distT="0" distB="0" distL="0" distR="0" wp14:anchorId="4464504F" wp14:editId="0D98D4E5">
          <wp:extent cx="3457161" cy="809625"/>
          <wp:effectExtent l="0" t="0" r="0" b="0"/>
          <wp:docPr id="14686379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8637906" name="Picture 14686379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9199" cy="81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4AC7D9" w14:textId="77777777" w:rsidR="00D474F8" w:rsidRPr="00D474F8" w:rsidRDefault="00D474F8" w:rsidP="00D474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1D96" w14:textId="7010A29C" w:rsidR="00897B62" w:rsidRDefault="00897B62" w:rsidP="00897B62">
    <w:pPr>
      <w:pStyle w:val="Header"/>
    </w:pPr>
    <w:r>
      <w:rPr>
        <w:noProof/>
      </w:rPr>
      <w:drawing>
        <wp:inline distT="0" distB="0" distL="0" distR="0" wp14:anchorId="493B1D0D" wp14:editId="7BD66897">
          <wp:extent cx="3457161" cy="809625"/>
          <wp:effectExtent l="0" t="0" r="0" b="0"/>
          <wp:docPr id="20072516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8637906" name="Picture 14686379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9199" cy="81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857A53" w14:textId="77777777" w:rsidR="00897B62" w:rsidRPr="00897B62" w:rsidRDefault="00897B62" w:rsidP="00897B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6BB"/>
    <w:multiLevelType w:val="hybridMultilevel"/>
    <w:tmpl w:val="C6AC3D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1C5F"/>
    <w:multiLevelType w:val="hybridMultilevel"/>
    <w:tmpl w:val="2D1E60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11A91"/>
    <w:multiLevelType w:val="hybridMultilevel"/>
    <w:tmpl w:val="E7B6C4F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55ECB"/>
    <w:multiLevelType w:val="hybridMultilevel"/>
    <w:tmpl w:val="D5D0477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14009"/>
    <w:multiLevelType w:val="hybridMultilevel"/>
    <w:tmpl w:val="0ADCFAF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6914"/>
    <w:multiLevelType w:val="hybridMultilevel"/>
    <w:tmpl w:val="1C90312E"/>
    <w:lvl w:ilvl="0" w:tplc="01183DA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A38A496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8F90F31A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DABABA5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F1E8EB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7FE1744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6E4B44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DE68C080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78D641D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21E7212"/>
    <w:multiLevelType w:val="hybridMultilevel"/>
    <w:tmpl w:val="4DBEE4A8"/>
    <w:lvl w:ilvl="0" w:tplc="C24091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1CE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C0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DEF7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C28E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72CB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940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68D8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4A97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0DB38"/>
    <w:multiLevelType w:val="hybridMultilevel"/>
    <w:tmpl w:val="4D16D57A"/>
    <w:lvl w:ilvl="0" w:tplc="41667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CD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96D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D062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C454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BE19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B47B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8867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2F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113C5"/>
    <w:multiLevelType w:val="hybridMultilevel"/>
    <w:tmpl w:val="34D41F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B328C"/>
    <w:multiLevelType w:val="hybridMultilevel"/>
    <w:tmpl w:val="A75E59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BF01A7"/>
    <w:multiLevelType w:val="hybridMultilevel"/>
    <w:tmpl w:val="117AE53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785A7F"/>
    <w:multiLevelType w:val="hybridMultilevel"/>
    <w:tmpl w:val="5FD4C8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EE2355"/>
    <w:multiLevelType w:val="hybridMultilevel"/>
    <w:tmpl w:val="41D87A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F14308"/>
    <w:multiLevelType w:val="hybridMultilevel"/>
    <w:tmpl w:val="00529F60"/>
    <w:lvl w:ilvl="0" w:tplc="BCDA9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68B3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380E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2A4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1CA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698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D8C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F2C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98E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CC5FD0"/>
    <w:multiLevelType w:val="singleLevel"/>
    <w:tmpl w:val="AAF04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720"/>
      </w:pPr>
      <w:rPr>
        <w:b/>
        <w:i/>
      </w:rPr>
    </w:lvl>
  </w:abstractNum>
  <w:abstractNum w:abstractNumId="15" w15:restartNumberingAfterBreak="0">
    <w:nsid w:val="7308395D"/>
    <w:multiLevelType w:val="hybridMultilevel"/>
    <w:tmpl w:val="AE3E1C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D051A2"/>
    <w:multiLevelType w:val="hybridMultilevel"/>
    <w:tmpl w:val="E26AA3A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1E5954"/>
    <w:multiLevelType w:val="hybridMultilevel"/>
    <w:tmpl w:val="1430F3A2"/>
    <w:lvl w:ilvl="0" w:tplc="28861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5C82F9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52A5A8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876DCA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D1CC12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B3ECE1A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50C730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820E3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C98345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636775"/>
    <w:multiLevelType w:val="hybridMultilevel"/>
    <w:tmpl w:val="9C225F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104168">
    <w:abstractNumId w:val="12"/>
  </w:num>
  <w:num w:numId="2" w16cid:durableId="1484005848">
    <w:abstractNumId w:val="0"/>
  </w:num>
  <w:num w:numId="3" w16cid:durableId="1168596957">
    <w:abstractNumId w:val="15"/>
  </w:num>
  <w:num w:numId="4" w16cid:durableId="1156266543">
    <w:abstractNumId w:val="8"/>
  </w:num>
  <w:num w:numId="5" w16cid:durableId="1352680670">
    <w:abstractNumId w:val="9"/>
  </w:num>
  <w:num w:numId="6" w16cid:durableId="1387026186">
    <w:abstractNumId w:val="11"/>
  </w:num>
  <w:num w:numId="7" w16cid:durableId="1485731163">
    <w:abstractNumId w:val="16"/>
  </w:num>
  <w:num w:numId="8" w16cid:durableId="1369338308">
    <w:abstractNumId w:val="17"/>
  </w:num>
  <w:num w:numId="9" w16cid:durableId="1871448670">
    <w:abstractNumId w:val="13"/>
  </w:num>
  <w:num w:numId="10" w16cid:durableId="1489596337">
    <w:abstractNumId w:val="7"/>
  </w:num>
  <w:num w:numId="11" w16cid:durableId="1877306303">
    <w:abstractNumId w:val="6"/>
  </w:num>
  <w:num w:numId="12" w16cid:durableId="1454708192">
    <w:abstractNumId w:val="5"/>
  </w:num>
  <w:num w:numId="13" w16cid:durableId="1730374203">
    <w:abstractNumId w:val="3"/>
  </w:num>
  <w:num w:numId="14" w16cid:durableId="1417433762">
    <w:abstractNumId w:val="10"/>
  </w:num>
  <w:num w:numId="15" w16cid:durableId="918102935">
    <w:abstractNumId w:val="4"/>
  </w:num>
  <w:num w:numId="16" w16cid:durableId="425271227">
    <w:abstractNumId w:val="14"/>
  </w:num>
  <w:num w:numId="17" w16cid:durableId="434207025">
    <w:abstractNumId w:val="2"/>
  </w:num>
  <w:num w:numId="18" w16cid:durableId="336540624">
    <w:abstractNumId w:val="18"/>
  </w:num>
  <w:num w:numId="19" w16cid:durableId="1388839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FB"/>
    <w:rsid w:val="0001129F"/>
    <w:rsid w:val="000541A6"/>
    <w:rsid w:val="000600F0"/>
    <w:rsid w:val="000652D1"/>
    <w:rsid w:val="000B13CF"/>
    <w:rsid w:val="000D6111"/>
    <w:rsid w:val="000F0044"/>
    <w:rsid w:val="001052EB"/>
    <w:rsid w:val="00113701"/>
    <w:rsid w:val="00183442"/>
    <w:rsid w:val="00205103"/>
    <w:rsid w:val="00213C35"/>
    <w:rsid w:val="002147D7"/>
    <w:rsid w:val="00235168"/>
    <w:rsid w:val="002374F7"/>
    <w:rsid w:val="00243EBF"/>
    <w:rsid w:val="002565BA"/>
    <w:rsid w:val="00290A6D"/>
    <w:rsid w:val="002E6C1C"/>
    <w:rsid w:val="002F059E"/>
    <w:rsid w:val="003041DD"/>
    <w:rsid w:val="003306E8"/>
    <w:rsid w:val="00377AD8"/>
    <w:rsid w:val="003D3AE9"/>
    <w:rsid w:val="003D6851"/>
    <w:rsid w:val="003E23D3"/>
    <w:rsid w:val="003E3779"/>
    <w:rsid w:val="00414AF4"/>
    <w:rsid w:val="004463B4"/>
    <w:rsid w:val="004D241C"/>
    <w:rsid w:val="004D33F8"/>
    <w:rsid w:val="004E0978"/>
    <w:rsid w:val="004F4464"/>
    <w:rsid w:val="0052503E"/>
    <w:rsid w:val="005523E5"/>
    <w:rsid w:val="00584242"/>
    <w:rsid w:val="0059459D"/>
    <w:rsid w:val="005D266E"/>
    <w:rsid w:val="005D4192"/>
    <w:rsid w:val="005D71D4"/>
    <w:rsid w:val="005E3ECC"/>
    <w:rsid w:val="005E7DFB"/>
    <w:rsid w:val="005F2D4D"/>
    <w:rsid w:val="006149B1"/>
    <w:rsid w:val="00617DD5"/>
    <w:rsid w:val="00671D07"/>
    <w:rsid w:val="006742B5"/>
    <w:rsid w:val="00693E59"/>
    <w:rsid w:val="00695382"/>
    <w:rsid w:val="006C33E4"/>
    <w:rsid w:val="00720A95"/>
    <w:rsid w:val="00776423"/>
    <w:rsid w:val="007A028E"/>
    <w:rsid w:val="007A4301"/>
    <w:rsid w:val="007A5BD6"/>
    <w:rsid w:val="00811758"/>
    <w:rsid w:val="00820275"/>
    <w:rsid w:val="00862FEE"/>
    <w:rsid w:val="00880D1A"/>
    <w:rsid w:val="00897B62"/>
    <w:rsid w:val="008A45A2"/>
    <w:rsid w:val="00903AD9"/>
    <w:rsid w:val="00912D89"/>
    <w:rsid w:val="00917BAD"/>
    <w:rsid w:val="00923121"/>
    <w:rsid w:val="00933E6F"/>
    <w:rsid w:val="00951F49"/>
    <w:rsid w:val="00A13A9F"/>
    <w:rsid w:val="00A2050A"/>
    <w:rsid w:val="00A642E8"/>
    <w:rsid w:val="00A72441"/>
    <w:rsid w:val="00A857AC"/>
    <w:rsid w:val="00A9491C"/>
    <w:rsid w:val="00AB7E7E"/>
    <w:rsid w:val="00AE4980"/>
    <w:rsid w:val="00AF4DD4"/>
    <w:rsid w:val="00B40750"/>
    <w:rsid w:val="00BD4BEB"/>
    <w:rsid w:val="00C06E17"/>
    <w:rsid w:val="00C31640"/>
    <w:rsid w:val="00C32D28"/>
    <w:rsid w:val="00C861A2"/>
    <w:rsid w:val="00C86CB5"/>
    <w:rsid w:val="00C907F1"/>
    <w:rsid w:val="00D20EFD"/>
    <w:rsid w:val="00D22664"/>
    <w:rsid w:val="00D35FBA"/>
    <w:rsid w:val="00D458D2"/>
    <w:rsid w:val="00D474F8"/>
    <w:rsid w:val="00D55428"/>
    <w:rsid w:val="00D67AFE"/>
    <w:rsid w:val="00D900A7"/>
    <w:rsid w:val="00DC47C4"/>
    <w:rsid w:val="00E12305"/>
    <w:rsid w:val="00E55CD9"/>
    <w:rsid w:val="00E577D2"/>
    <w:rsid w:val="00E61FB5"/>
    <w:rsid w:val="00E93EF1"/>
    <w:rsid w:val="00E9661F"/>
    <w:rsid w:val="00EA14AC"/>
    <w:rsid w:val="00EB0F73"/>
    <w:rsid w:val="00F141C1"/>
    <w:rsid w:val="00F42544"/>
    <w:rsid w:val="00F86EA6"/>
    <w:rsid w:val="00F92DC6"/>
    <w:rsid w:val="00FA5837"/>
    <w:rsid w:val="00FB17A5"/>
    <w:rsid w:val="00FB60DB"/>
    <w:rsid w:val="00FE3AFB"/>
    <w:rsid w:val="00FF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155ED"/>
  <w15:chartTrackingRefBased/>
  <w15:docId w15:val="{7E9DC4B5-FA4E-4348-BB2C-12321627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4F8"/>
  </w:style>
  <w:style w:type="paragraph" w:styleId="Heading1">
    <w:name w:val="heading 1"/>
    <w:basedOn w:val="Normal"/>
    <w:next w:val="Normal"/>
    <w:link w:val="Heading1Char"/>
    <w:uiPriority w:val="9"/>
    <w:qFormat/>
    <w:rsid w:val="00D474F8"/>
    <w:pPr>
      <w:outlineLvl w:val="0"/>
    </w:pPr>
    <w:rPr>
      <w:rFonts w:ascii="Rival Sans" w:hAnsi="Rival Sans"/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4F8"/>
    <w:pPr>
      <w:keepNext/>
      <w:keepLines/>
      <w:spacing w:before="160" w:after="80"/>
      <w:outlineLvl w:val="1"/>
    </w:pPr>
    <w:rPr>
      <w:rFonts w:ascii="Rival Sans" w:eastAsiaTheme="majorEastAsia" w:hAnsi="Rival Sans" w:cstheme="majorBidi"/>
      <w:color w:val="1C4094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4F8"/>
    <w:pPr>
      <w:keepNext/>
      <w:keepLines/>
      <w:spacing w:before="160" w:after="80"/>
      <w:outlineLvl w:val="2"/>
    </w:pPr>
    <w:rPr>
      <w:rFonts w:eastAsiaTheme="majorEastAsia" w:cstheme="majorBidi"/>
      <w:color w:val="1C4094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D47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4F8"/>
    <w:rPr>
      <w:rFonts w:ascii="Rival Sans" w:hAnsi="Rival Sans"/>
      <w:b/>
      <w:bCs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474F8"/>
    <w:rPr>
      <w:rFonts w:ascii="Rival Sans" w:eastAsiaTheme="majorEastAsia" w:hAnsi="Rival Sans" w:cstheme="majorBidi"/>
      <w:color w:val="1C4094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474F8"/>
    <w:rPr>
      <w:rFonts w:eastAsiaTheme="majorEastAsia" w:cstheme="majorBidi"/>
      <w:color w:val="1C4094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4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4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4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4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4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4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4F8"/>
    <w:rPr>
      <w:rFonts w:ascii="Rival Sans" w:hAnsi="Rival Sans"/>
      <w:b/>
      <w:bCs/>
      <w:color w:val="1C3F94"/>
      <w:sz w:val="44"/>
      <w:szCs w:val="4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D474F8"/>
    <w:rPr>
      <w:rFonts w:ascii="Rival Sans" w:hAnsi="Rival Sans"/>
      <w:b/>
      <w:bCs/>
      <w:color w:val="1C3F94"/>
      <w:sz w:val="44"/>
      <w:szCs w:val="44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D47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D47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4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4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D474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D47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4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D474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4F8"/>
  </w:style>
  <w:style w:type="paragraph" w:styleId="Footer">
    <w:name w:val="footer"/>
    <w:basedOn w:val="Normal"/>
    <w:link w:val="FooterChar"/>
    <w:uiPriority w:val="99"/>
    <w:unhideWhenUsed/>
    <w:rsid w:val="00D4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4F8"/>
  </w:style>
  <w:style w:type="character" w:styleId="Hyperlink">
    <w:name w:val="Hyperlink"/>
    <w:basedOn w:val="DefaultParagraphFont"/>
    <w:uiPriority w:val="99"/>
    <w:unhideWhenUsed/>
    <w:rsid w:val="00F92D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DC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3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D71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idj\OneDrive%20-%20UNION%20OF%20NATIONAL%20DEFENCE%20EMPLOYEES\Documents\Custom%20Office%20Templates\Accessible%20Letterhead%20Template%20-%20E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ACE6998AFE243A4049D18A10D1D93" ma:contentTypeVersion="12" ma:contentTypeDescription="Create a new document." ma:contentTypeScope="" ma:versionID="bb7589a317fb5331ba9fb8d7c84129ff">
  <xsd:schema xmlns:xsd="http://www.w3.org/2001/XMLSchema" xmlns:xs="http://www.w3.org/2001/XMLSchema" xmlns:p="http://schemas.microsoft.com/office/2006/metadata/properties" xmlns:ns2="aa4fc14e-a605-4508-a15e-9af6b91c7232" xmlns:ns3="bab9e43d-aeeb-4478-9ac0-17545bb56e4c" targetNamespace="http://schemas.microsoft.com/office/2006/metadata/properties" ma:root="true" ma:fieldsID="47c1d850d1ed49417d22b322e5a1a0ef" ns2:_="" ns3:_="">
    <xsd:import namespace="aa4fc14e-a605-4508-a15e-9af6b91c7232"/>
    <xsd:import namespace="bab9e43d-aeeb-4478-9ac0-17545bb56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fc14e-a605-4508-a15e-9af6b91c7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417065e-5b51-44fa-abbd-b2c125054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9e43d-aeeb-4478-9ac0-17545bb56e4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8c15669-f050-42c8-beb5-f1bc5f8702f0}" ma:internalName="TaxCatchAll" ma:showField="CatchAllData" ma:web="bab9e43d-aeeb-4478-9ac0-17545bb56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4fc14e-a605-4508-a15e-9af6b91c7232">
      <Terms xmlns="http://schemas.microsoft.com/office/infopath/2007/PartnerControls"/>
    </lcf76f155ced4ddcb4097134ff3c332f>
    <TaxCatchAll xmlns="bab9e43d-aeeb-4478-9ac0-17545bb56e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13111-0EB6-4600-AEB6-5030359E6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4fc14e-a605-4508-a15e-9af6b91c7232"/>
    <ds:schemaRef ds:uri="bab9e43d-aeeb-4478-9ac0-17545bb56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66F200-9C2B-46F3-8B4E-CD18B81A906F}">
  <ds:schemaRefs>
    <ds:schemaRef ds:uri="http://schemas.microsoft.com/office/2006/metadata/properties"/>
    <ds:schemaRef ds:uri="http://schemas.microsoft.com/office/infopath/2007/PartnerControls"/>
    <ds:schemaRef ds:uri="aa4fc14e-a605-4508-a15e-9af6b91c7232"/>
    <ds:schemaRef ds:uri="bab9e43d-aeeb-4478-9ac0-17545bb56e4c"/>
  </ds:schemaRefs>
</ds:datastoreItem>
</file>

<file path=customXml/itemProps3.xml><?xml version="1.0" encoding="utf-8"?>
<ds:datastoreItem xmlns:ds="http://schemas.openxmlformats.org/officeDocument/2006/customXml" ds:itemID="{39BD88DF-BBAE-42A7-95D2-D89FBE5356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F2D500-3C22-4361-8EBF-A5C7687B8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Accessible Letterhead Template - ENG</Template>
  <TotalTime>35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Vaid</dc:creator>
  <cp:keywords/>
  <dc:description/>
  <cp:lastModifiedBy>Jessica Vaid</cp:lastModifiedBy>
  <cp:revision>60</cp:revision>
  <dcterms:created xsi:type="dcterms:W3CDTF">2026-06-11T13:41:00Z</dcterms:created>
  <dcterms:modified xsi:type="dcterms:W3CDTF">2026-09-17T16:52:00Z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0x01010056EACE6998AFE243A4049D18A10D1D93</vt:lpwstr>
  </property>
  <property fmtid="{D5CDD505-2E9C-101B-9397-08002B2CF9AE}" pid="3" name="MediaServiceImageTags">
    <vt:lpwstr/>
  </property>
</Properties>
</file>